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D73" w:rsidRPr="00BE2D73" w:rsidRDefault="00BE2D73" w:rsidP="00BE2D73">
      <w:pPr>
        <w:spacing w:after="0"/>
        <w:jc w:val="center"/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95450" cy="1635760"/>
            <wp:effectExtent l="0" t="0" r="0" b="2540"/>
            <wp:wrapThrough wrapText="bothSides">
              <wp:wrapPolygon edited="0">
                <wp:start x="0" y="0"/>
                <wp:lineTo x="0" y="21382"/>
                <wp:lineTo x="21357" y="21382"/>
                <wp:lineTo x="21357" y="0"/>
                <wp:lineTo x="0" y="0"/>
              </wp:wrapPolygon>
            </wp:wrapThrough>
            <wp:docPr id="5" name="Picture 5" descr="505 Raffle Ticket Illustrations, Royalty-Free Vector Graphics &amp; Clip Art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5 Raffle Ticket Illustrations, Royalty-Free Vector Graphics &amp; Clip Art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2" t="8627" r="9545" b="11578"/>
                    <a:stretch/>
                  </pic:blipFill>
                  <pic:spPr bwMode="auto">
                    <a:xfrm>
                      <a:off x="0" y="0"/>
                      <a:ext cx="16954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D73">
        <w:rPr>
          <w:rFonts w:ascii="Broadway" w:hAnsi="Broadway"/>
          <w:b/>
          <w:noProof/>
          <w:color w:val="000000" w:themeColor="text1"/>
          <w:sz w:val="5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3475" cy="1143000"/>
            <wp:effectExtent l="0" t="0" r="9525" b="0"/>
            <wp:wrapThrough wrapText="bothSides">
              <wp:wrapPolygon edited="0">
                <wp:start x="7624" y="0"/>
                <wp:lineTo x="5445" y="360"/>
                <wp:lineTo x="363" y="4680"/>
                <wp:lineTo x="0" y="7560"/>
                <wp:lineTo x="0" y="13320"/>
                <wp:lineTo x="1815" y="17280"/>
                <wp:lineTo x="1815" y="18000"/>
                <wp:lineTo x="6897" y="20880"/>
                <wp:lineTo x="7987" y="21240"/>
                <wp:lineTo x="13795" y="21240"/>
                <wp:lineTo x="14521" y="20880"/>
                <wp:lineTo x="19966" y="17280"/>
                <wp:lineTo x="21418" y="12240"/>
                <wp:lineTo x="21418" y="11520"/>
                <wp:lineTo x="21055" y="5040"/>
                <wp:lineTo x="15610" y="720"/>
                <wp:lineTo x="13432" y="0"/>
                <wp:lineTo x="762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PS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DB7" w:rsidRPr="00BE2D73"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Killylea</w:t>
      </w:r>
      <w:proofErr w:type="spellEnd"/>
      <w:r w:rsidR="00DA2DB7" w:rsidRPr="00BE2D73"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PS PTA</w:t>
      </w:r>
    </w:p>
    <w:p w:rsidR="00BE2D73" w:rsidRPr="00BE2D73" w:rsidRDefault="00533C49" w:rsidP="00BE2D73">
      <w:pPr>
        <w:spacing w:after="0"/>
        <w:jc w:val="center"/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Autumn </w:t>
      </w:r>
      <w:r w:rsidR="00DA2DB7" w:rsidRPr="00BE2D73">
        <w:rPr>
          <w:rFonts w:ascii="Broadway" w:hAnsi="Broadway"/>
          <w:b/>
          <w:color w:val="000000" w:themeColor="text1"/>
          <w:sz w:val="5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Raffle</w:t>
      </w:r>
    </w:p>
    <w:p w:rsidR="00533C49" w:rsidRDefault="00533C49" w:rsidP="00DA2DB7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n-GB"/>
        </w:rPr>
        <w:t xml:space="preserve">    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4E58B8" w:rsidRPr="00BE2D73" w:rsidRDefault="00BE2D73" w:rsidP="00BE2D73">
      <w:pPr>
        <w:spacing w:after="0"/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rPr>
          <w:noProof/>
          <w:color w:val="000000" w:themeColor="text1"/>
          <w:sz w:val="28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454025</wp:posOffset>
            </wp:positionV>
            <wp:extent cx="221361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77" y="21450"/>
                <wp:lineTo x="213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mes bund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49" w:rsidRPr="00BE2D73"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Welcome to our Great Autumn Raffle and t</w:t>
      </w:r>
      <w:r w:rsidR="00DA2DB7" w:rsidRPr="00BE2D73"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hank you for supporting our fundraising efforts by purchasing raffle tickets</w:t>
      </w:r>
      <w:r w:rsidR="00DA2DB7" w:rsidRPr="00533C49">
        <w:rPr>
          <w:rFonts w:asciiTheme="majorHAnsi" w:hAnsiTheme="majorHAnsi" w:cstheme="majorHAns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E2D73"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Tickets</w:t>
      </w:r>
    </w:p>
    <w:p w:rsidR="00BE2D73" w:rsidRPr="00BE2D73" w:rsidRDefault="00BE2D73" w:rsidP="00BE2D73">
      <w:pPr>
        <w:spacing w:after="0"/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rPr>
          <w:rFonts w:asciiTheme="majorHAnsi" w:hAnsiTheme="majorHAnsi" w:cstheme="majorHAnsi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£1 each or 6 for £5.</w:t>
      </w:r>
    </w:p>
    <w:p w:rsidR="00533C49" w:rsidRDefault="00BE2D73" w:rsidP="00533C49">
      <w:pPr>
        <w:rPr>
          <w:rFonts w:asciiTheme="majorHAnsi" w:hAnsiTheme="majorHAnsi" w:cstheme="majorHAns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rPr>
          <w:noProof/>
          <w:color w:val="000000" w:themeColor="text1"/>
          <w:sz w:val="32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109220</wp:posOffset>
            </wp:positionV>
            <wp:extent cx="356806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50" y="21508"/>
                <wp:lineTo x="2145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mp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D73" w:rsidRPr="00BE2D73" w:rsidRDefault="00BE2D73" w:rsidP="00BE2D73">
      <w:pPr>
        <w:rPr>
          <w:rFonts w:ascii="Broadway" w:hAnsi="Broadway" w:cstheme="majorHAnsi"/>
          <w:sz w:val="4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D73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2572385</wp:posOffset>
            </wp:positionV>
            <wp:extent cx="192786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44" y="21488"/>
                <wp:lineTo x="21344" y="0"/>
                <wp:lineTo x="0" y="0"/>
              </wp:wrapPolygon>
            </wp:wrapThrough>
            <wp:docPr id="4" name="Picture 4" descr="Raffle ticket clipart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ffle ticket clipart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r="6883"/>
                    <a:stretch/>
                  </pic:blipFill>
                  <pic:spPr bwMode="auto">
                    <a:xfrm>
                      <a:off x="0" y="0"/>
                      <a:ext cx="19278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49" w:rsidRPr="00BE2D73">
        <w:rPr>
          <w:rFonts w:ascii="Broadway" w:hAnsi="Broadway" w:cstheme="majorHAnsi"/>
          <w:sz w:val="4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PRIZES TO BE WON INCLUDING:</w:t>
      </w:r>
    </w:p>
    <w:p w:rsidR="00533C49" w:rsidRPr="00325F47" w:rsidRDefault="00533C49" w:rsidP="00533C4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5F47"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Pamper baskets full of goodies</w:t>
      </w:r>
    </w:p>
    <w:p w:rsidR="00533C49" w:rsidRPr="00325F47" w:rsidRDefault="00533C49" w:rsidP="00533C4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5F47"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Large bundle of kids/adult games</w:t>
      </w:r>
    </w:p>
    <w:p w:rsidR="00533C49" w:rsidRPr="00325F47" w:rsidRDefault="00533C49" w:rsidP="00533C4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5F47">
        <w:rPr>
          <w:rFonts w:asciiTheme="majorHAnsi" w:hAnsiTheme="majorHAnsi" w:cs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Large teddy bear</w:t>
      </w:r>
      <w:r w:rsidR="00BE2D73" w:rsidRPr="00325F47">
        <w:rPr>
          <w:sz w:val="26"/>
          <w:szCs w:val="26"/>
        </w:rPr>
        <w:t xml:space="preserve"> </w:t>
      </w:r>
    </w:p>
    <w:p w:rsidR="00533C49" w:rsidRPr="00325F47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Full set of classic lashes by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“Lash L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ove by Marianne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”</w:t>
      </w:r>
    </w:p>
    <w:p w:rsidR="00533C49" w:rsidRPr="00325F47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Gel finger and Toe Polish by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“Beauty by Me”</w:t>
      </w:r>
    </w:p>
    <w:p w:rsidR="00533C49" w:rsidRPr="00325F47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3 months Membership gym membership by “Maxx L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ife Gym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”</w:t>
      </w:r>
    </w:p>
    <w:p w:rsidR="00533C49" w:rsidRPr="00325F47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£25 makeup voucher by “Make U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p by Janine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”</w:t>
      </w:r>
    </w:p>
    <w:p w:rsidR="00533C49" w:rsidRPr="00325F47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£15 voucher for “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Nails by Diana Dance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”</w:t>
      </w:r>
    </w:p>
    <w:p w:rsidR="00533C49" w:rsidRDefault="00533C49" w:rsidP="00533C49">
      <w:pPr>
        <w:pStyle w:val="ListParagraph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sz w:val="26"/>
          <w:szCs w:val="26"/>
          <w:lang w:eastAsia="en-GB"/>
        </w:rPr>
      </w:pP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 xml:space="preserve">Healing arts </w:t>
      </w:r>
      <w:r w:rsidRPr="00325F47">
        <w:rPr>
          <w:rFonts w:ascii="Calibri" w:eastAsia="Times New Roman" w:hAnsi="Calibri" w:cs="Calibri"/>
          <w:sz w:val="26"/>
          <w:szCs w:val="26"/>
          <w:lang w:eastAsia="en-GB"/>
        </w:rPr>
        <w:t>voucher</w:t>
      </w:r>
    </w:p>
    <w:p w:rsidR="00325F47" w:rsidRPr="00325F47" w:rsidRDefault="00325F47" w:rsidP="00325F47">
      <w:pPr>
        <w:pStyle w:val="ListParagraph"/>
        <w:spacing w:after="0" w:line="360" w:lineRule="auto"/>
        <w:rPr>
          <w:rFonts w:ascii="Calibri" w:eastAsia="Times New Roman" w:hAnsi="Calibri" w:cs="Calibri"/>
          <w:sz w:val="16"/>
          <w:szCs w:val="26"/>
          <w:lang w:eastAsia="en-GB"/>
        </w:rPr>
      </w:pPr>
    </w:p>
    <w:p w:rsidR="00EA08FB" w:rsidRDefault="00EA08FB" w:rsidP="00DA2DB7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will </w:t>
      </w:r>
      <w:r w:rsidR="00AC26F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also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 a </w:t>
      </w:r>
      <w:r w:rsidR="00533C4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Pamper Basket prize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the person who has sold the most tickets….</w:t>
      </w:r>
      <w:r w:rsidR="00AC26F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print as many of these sheets as y</w:t>
      </w:r>
      <w:r w:rsidR="00AC26F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 wish, ask family and friends,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get collecting!! </w:t>
      </w:r>
    </w:p>
    <w:p w:rsidR="00533C49" w:rsidRPr="00BE2D73" w:rsidRDefault="004E58B8" w:rsidP="00EA08FB">
      <w:pPr>
        <w:rPr>
          <w:sz w:val="24"/>
          <w:szCs w:val="24"/>
        </w:rPr>
      </w:pPr>
      <w:r w:rsidRPr="00BE2D73">
        <w:rPr>
          <w:sz w:val="24"/>
          <w:szCs w:val="24"/>
        </w:rPr>
        <w:t xml:space="preserve">Please email completed form to </w:t>
      </w:r>
      <w:hyperlink r:id="rId10" w:history="1">
        <w:r w:rsidRPr="00BE2D73">
          <w:rPr>
            <w:rStyle w:val="Hyperlink"/>
            <w:sz w:val="24"/>
            <w:szCs w:val="24"/>
          </w:rPr>
          <w:t>guntahutchinson@gmail.com</w:t>
        </w:r>
      </w:hyperlink>
      <w:r w:rsidRPr="00BE2D73">
        <w:rPr>
          <w:sz w:val="24"/>
          <w:szCs w:val="24"/>
        </w:rPr>
        <w:t xml:space="preserve"> by closing date </w:t>
      </w:r>
      <w:r w:rsidR="00BE2D73" w:rsidRPr="00BE2D73">
        <w:rPr>
          <w:b/>
          <w:sz w:val="24"/>
          <w:szCs w:val="24"/>
        </w:rPr>
        <w:t>Friday</w:t>
      </w:r>
      <w:r w:rsidR="00BE2D73">
        <w:rPr>
          <w:sz w:val="24"/>
          <w:szCs w:val="24"/>
        </w:rPr>
        <w:t xml:space="preserve"> </w:t>
      </w:r>
      <w:r w:rsidRPr="00BE2D73">
        <w:rPr>
          <w:b/>
          <w:sz w:val="24"/>
          <w:szCs w:val="24"/>
        </w:rPr>
        <w:t>20</w:t>
      </w:r>
      <w:r w:rsidRPr="00BE2D73">
        <w:rPr>
          <w:b/>
          <w:sz w:val="24"/>
          <w:szCs w:val="24"/>
          <w:vertAlign w:val="superscript"/>
        </w:rPr>
        <w:t>th</w:t>
      </w:r>
      <w:r w:rsidRPr="00BE2D73">
        <w:rPr>
          <w:b/>
          <w:sz w:val="24"/>
          <w:szCs w:val="24"/>
        </w:rPr>
        <w:t xml:space="preserve"> November</w:t>
      </w:r>
      <w:r w:rsidR="00533C49" w:rsidRPr="00BE2D73">
        <w:rPr>
          <w:b/>
          <w:sz w:val="24"/>
          <w:szCs w:val="24"/>
        </w:rPr>
        <w:t xml:space="preserve"> 2020</w:t>
      </w:r>
      <w:r w:rsidR="00533C49" w:rsidRPr="00BE2D73">
        <w:rPr>
          <w:sz w:val="24"/>
          <w:szCs w:val="24"/>
        </w:rPr>
        <w:t xml:space="preserve"> or take a photo of the completed page and send via our PTA </w:t>
      </w:r>
      <w:proofErr w:type="spellStart"/>
      <w:r w:rsidR="00533C49" w:rsidRPr="00BE2D73">
        <w:rPr>
          <w:sz w:val="24"/>
          <w:szCs w:val="24"/>
        </w:rPr>
        <w:t>whattsapp</w:t>
      </w:r>
      <w:proofErr w:type="spellEnd"/>
      <w:r w:rsidR="00533C49" w:rsidRPr="00BE2D73">
        <w:rPr>
          <w:sz w:val="24"/>
          <w:szCs w:val="24"/>
        </w:rPr>
        <w:t xml:space="preserve"> group if you are a member.</w:t>
      </w:r>
    </w:p>
    <w:p w:rsidR="004E58B8" w:rsidRPr="00BE2D73" w:rsidRDefault="00AC26FA" w:rsidP="00EA08FB">
      <w:pPr>
        <w:rPr>
          <w:sz w:val="24"/>
          <w:szCs w:val="24"/>
        </w:rPr>
      </w:pPr>
      <w:r w:rsidRPr="00BE2D73">
        <w:rPr>
          <w:sz w:val="24"/>
          <w:szCs w:val="24"/>
        </w:rPr>
        <w:t xml:space="preserve">Payment for total amount collected </w:t>
      </w:r>
      <w:r w:rsidR="00533C49" w:rsidRPr="00BE2D73">
        <w:rPr>
          <w:sz w:val="24"/>
          <w:szCs w:val="24"/>
        </w:rPr>
        <w:t>should</w:t>
      </w:r>
      <w:r w:rsidR="00EA08FB" w:rsidRPr="00BE2D73">
        <w:rPr>
          <w:sz w:val="24"/>
          <w:szCs w:val="24"/>
        </w:rPr>
        <w:t xml:space="preserve"> be made</w:t>
      </w:r>
      <w:r w:rsidR="00533C49" w:rsidRPr="00BE2D73">
        <w:rPr>
          <w:sz w:val="24"/>
          <w:szCs w:val="24"/>
        </w:rPr>
        <w:t xml:space="preserve"> by parents via Parent Pay by </w:t>
      </w:r>
      <w:r w:rsidR="00533C49" w:rsidRPr="00BE2D73">
        <w:rPr>
          <w:b/>
          <w:sz w:val="24"/>
          <w:szCs w:val="24"/>
        </w:rPr>
        <w:t>Monday 23</w:t>
      </w:r>
      <w:r w:rsidR="00533C49" w:rsidRPr="00BE2D73">
        <w:rPr>
          <w:b/>
          <w:sz w:val="24"/>
          <w:szCs w:val="24"/>
          <w:vertAlign w:val="superscript"/>
        </w:rPr>
        <w:t>rd</w:t>
      </w:r>
      <w:r w:rsidR="00533C49" w:rsidRPr="00BE2D73">
        <w:rPr>
          <w:b/>
          <w:sz w:val="24"/>
          <w:szCs w:val="24"/>
        </w:rPr>
        <w:t xml:space="preserve"> November</w:t>
      </w:r>
      <w:r w:rsidR="00533C49" w:rsidRPr="00BE2D73">
        <w:rPr>
          <w:sz w:val="24"/>
          <w:szCs w:val="24"/>
        </w:rPr>
        <w:t xml:space="preserve"> 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E2D73" w:rsidTr="00A93C89">
        <w:tc>
          <w:tcPr>
            <w:tcW w:w="10456" w:type="dxa"/>
            <w:gridSpan w:val="2"/>
          </w:tcPr>
          <w:p w:rsidR="00BE2D73" w:rsidRPr="00BE2D73" w:rsidRDefault="00BE2D73" w:rsidP="00BE2D73">
            <w:pPr>
              <w:jc w:val="center"/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E2D73"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74B5790" wp14:editId="406AE962">
                  <wp:simplePos x="0" y="0"/>
                  <wp:positionH relativeFrom="margin">
                    <wp:posOffset>5481320</wp:posOffset>
                  </wp:positionH>
                  <wp:positionV relativeFrom="paragraph">
                    <wp:posOffset>1270</wp:posOffset>
                  </wp:positionV>
                  <wp:extent cx="1085215" cy="1047115"/>
                  <wp:effectExtent l="0" t="0" r="635" b="635"/>
                  <wp:wrapThrough wrapText="bothSides">
                    <wp:wrapPolygon edited="0">
                      <wp:start x="0" y="0"/>
                      <wp:lineTo x="0" y="21220"/>
                      <wp:lineTo x="21233" y="21220"/>
                      <wp:lineTo x="21233" y="0"/>
                      <wp:lineTo x="0" y="0"/>
                    </wp:wrapPolygon>
                  </wp:wrapThrough>
                  <wp:docPr id="7" name="Picture 7" descr="505 Raffle Ticket Illustrations, Royalty-Free Vector Graphics &amp; Clip Art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05 Raffle Ticket Illustrations, Royalty-Free Vector Graphics &amp; Clip Art - 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2" t="8627" r="9545" b="11578"/>
                          <a:stretch/>
                        </pic:blipFill>
                        <pic:spPr bwMode="auto">
                          <a:xfrm>
                            <a:off x="0" y="0"/>
                            <a:ext cx="108521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D73">
              <w:rPr>
                <w:rFonts w:ascii="Broadway" w:hAnsi="Broadway"/>
                <w:b/>
                <w:noProof/>
                <w:color w:val="000000" w:themeColor="text1"/>
                <w:sz w:val="5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DB6E98C" wp14:editId="6D2AA00F">
                  <wp:simplePos x="0" y="0"/>
                  <wp:positionH relativeFrom="margin">
                    <wp:align>left</wp:align>
                  </wp:positionH>
                  <wp:positionV relativeFrom="paragraph">
                    <wp:posOffset>0</wp:posOffset>
                  </wp:positionV>
                  <wp:extent cx="1133475" cy="1143000"/>
                  <wp:effectExtent l="0" t="0" r="9525" b="0"/>
                  <wp:wrapThrough wrapText="bothSides">
                    <wp:wrapPolygon edited="0">
                      <wp:start x="7624" y="0"/>
                      <wp:lineTo x="5445" y="360"/>
                      <wp:lineTo x="363" y="4680"/>
                      <wp:lineTo x="0" y="7560"/>
                      <wp:lineTo x="0" y="13320"/>
                      <wp:lineTo x="1815" y="17280"/>
                      <wp:lineTo x="1815" y="18000"/>
                      <wp:lineTo x="6897" y="20880"/>
                      <wp:lineTo x="7987" y="21240"/>
                      <wp:lineTo x="13795" y="21240"/>
                      <wp:lineTo x="14521" y="20880"/>
                      <wp:lineTo x="19966" y="17280"/>
                      <wp:lineTo x="21418" y="12240"/>
                      <wp:lineTo x="21418" y="11520"/>
                      <wp:lineTo x="21055" y="5040"/>
                      <wp:lineTo x="15610" y="720"/>
                      <wp:lineTo x="13432" y="0"/>
                      <wp:lineTo x="7624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PS 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E2D73"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Killylea</w:t>
            </w:r>
            <w:proofErr w:type="spellEnd"/>
            <w:r w:rsidRPr="00BE2D73"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PS PTA</w:t>
            </w:r>
          </w:p>
          <w:p w:rsidR="00BE2D73" w:rsidRPr="00BE2D73" w:rsidRDefault="00BE2D73" w:rsidP="00BE2D73">
            <w:pPr>
              <w:jc w:val="center"/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E2D73">
              <w:rPr>
                <w:rFonts w:ascii="Broadway" w:hAnsi="Broadway"/>
                <w:b/>
                <w:color w:val="000000" w:themeColor="text1"/>
                <w:sz w:val="5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Autumn Raffle</w:t>
            </w:r>
          </w:p>
          <w:p w:rsidR="00BE2D73" w:rsidRDefault="00BE2D73" w:rsidP="00EA08FB">
            <w:pPr>
              <w:rPr>
                <w:sz w:val="20"/>
                <w:szCs w:val="20"/>
              </w:rPr>
            </w:pPr>
          </w:p>
          <w:p w:rsidR="00325F47" w:rsidRPr="00325F47" w:rsidRDefault="00325F47" w:rsidP="00325F47">
            <w:pPr>
              <w:rPr>
                <w:b/>
                <w:sz w:val="20"/>
                <w:szCs w:val="20"/>
              </w:rPr>
            </w:pPr>
          </w:p>
        </w:tc>
      </w:tr>
      <w:tr w:rsidR="00325F47" w:rsidTr="00624AB8">
        <w:tc>
          <w:tcPr>
            <w:tcW w:w="10456" w:type="dxa"/>
            <w:gridSpan w:val="2"/>
          </w:tcPr>
          <w:p w:rsidR="00325F47" w:rsidRDefault="00325F47" w:rsidP="00325F47">
            <w:pPr>
              <w:rPr>
                <w:rFonts w:ascii="Broadway" w:hAnsi="Broadway"/>
                <w:sz w:val="36"/>
                <w:szCs w:val="20"/>
              </w:rPr>
            </w:pPr>
            <w:r>
              <w:rPr>
                <w:rFonts w:ascii="Broadway" w:hAnsi="Broadway"/>
                <w:sz w:val="36"/>
                <w:szCs w:val="20"/>
              </w:rPr>
              <w:t>Name of Seller:</w:t>
            </w:r>
          </w:p>
          <w:p w:rsidR="00325F47" w:rsidRPr="00325F47" w:rsidRDefault="00325F47" w:rsidP="00325F47">
            <w:pPr>
              <w:rPr>
                <w:rFonts w:ascii="Broadway" w:hAnsi="Broadway"/>
                <w:szCs w:val="20"/>
              </w:rPr>
            </w:pPr>
          </w:p>
        </w:tc>
      </w:tr>
      <w:tr w:rsidR="00325F47" w:rsidTr="00624AB8">
        <w:tc>
          <w:tcPr>
            <w:tcW w:w="10456" w:type="dxa"/>
            <w:gridSpan w:val="2"/>
          </w:tcPr>
          <w:p w:rsidR="00325F47" w:rsidRDefault="00325F47" w:rsidP="00325F47">
            <w:pPr>
              <w:rPr>
                <w:rFonts w:ascii="Broadway" w:hAnsi="Broadway"/>
                <w:sz w:val="36"/>
                <w:szCs w:val="20"/>
              </w:rPr>
            </w:pPr>
            <w:r w:rsidRPr="00325F47">
              <w:rPr>
                <w:rFonts w:ascii="Broadway" w:hAnsi="Broadway"/>
                <w:sz w:val="36"/>
                <w:szCs w:val="20"/>
              </w:rPr>
              <w:t>Tickets £1 or 6 for £5.</w:t>
            </w:r>
          </w:p>
          <w:p w:rsidR="00325F47" w:rsidRPr="00325F47" w:rsidRDefault="00325F47" w:rsidP="00325F47">
            <w:pPr>
              <w:rPr>
                <w:rFonts w:ascii="Broadway" w:hAnsi="Broadway"/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Pr="00325F47" w:rsidRDefault="00325F47" w:rsidP="00325F47">
            <w:pPr>
              <w:jc w:val="center"/>
              <w:rPr>
                <w:rFonts w:ascii="Broadway" w:hAnsi="Broadway"/>
                <w:b/>
                <w:sz w:val="28"/>
                <w:szCs w:val="20"/>
              </w:rPr>
            </w:pPr>
            <w:r w:rsidRPr="00325F47">
              <w:rPr>
                <w:rFonts w:ascii="Broadway" w:hAnsi="Broadway"/>
                <w:b/>
                <w:sz w:val="28"/>
                <w:szCs w:val="20"/>
              </w:rPr>
              <w:t>Name and Contact Phone Number</w:t>
            </w:r>
          </w:p>
        </w:tc>
        <w:tc>
          <w:tcPr>
            <w:tcW w:w="5228" w:type="dxa"/>
          </w:tcPr>
          <w:p w:rsidR="00325F47" w:rsidRPr="00325F47" w:rsidRDefault="00325F47" w:rsidP="00325F47">
            <w:pPr>
              <w:jc w:val="center"/>
              <w:rPr>
                <w:rFonts w:ascii="Broadway" w:hAnsi="Broadway"/>
                <w:b/>
                <w:sz w:val="28"/>
                <w:szCs w:val="20"/>
              </w:rPr>
            </w:pPr>
            <w:r w:rsidRPr="00325F47">
              <w:rPr>
                <w:rFonts w:ascii="Broadway" w:hAnsi="Broadway"/>
                <w:b/>
                <w:sz w:val="28"/>
                <w:szCs w:val="20"/>
              </w:rPr>
              <w:t>Name and Contact Phone Number</w:t>
            </w: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D5B8F"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  <w:tr w:rsidR="00325F47" w:rsidTr="00C7459B">
        <w:tc>
          <w:tcPr>
            <w:tcW w:w="10456" w:type="dxa"/>
            <w:gridSpan w:val="2"/>
          </w:tcPr>
          <w:p w:rsidR="00325F47" w:rsidRDefault="00325F47" w:rsidP="00EA08FB">
            <w:pPr>
              <w:rPr>
                <w:sz w:val="20"/>
                <w:szCs w:val="20"/>
              </w:rPr>
            </w:pPr>
          </w:p>
          <w:p w:rsidR="00325F47" w:rsidRPr="00325F47" w:rsidRDefault="00325F47" w:rsidP="00EA08FB">
            <w:pPr>
              <w:rPr>
                <w:rFonts w:ascii="Broadway" w:hAnsi="Broadway"/>
                <w:b/>
                <w:sz w:val="28"/>
                <w:szCs w:val="20"/>
              </w:rPr>
            </w:pPr>
            <w:r w:rsidRPr="00325F47">
              <w:rPr>
                <w:rFonts w:ascii="Broadway" w:hAnsi="Broadway"/>
                <w:b/>
                <w:sz w:val="28"/>
                <w:szCs w:val="20"/>
              </w:rPr>
              <w:t>TOTAL AMOUNT ON THIS SHEET: £</w:t>
            </w:r>
          </w:p>
          <w:p w:rsidR="00325F47" w:rsidRDefault="00325F47" w:rsidP="00EA08FB">
            <w:pPr>
              <w:rPr>
                <w:sz w:val="20"/>
                <w:szCs w:val="20"/>
              </w:rPr>
            </w:pPr>
          </w:p>
        </w:tc>
      </w:tr>
    </w:tbl>
    <w:p w:rsidR="00325F47" w:rsidRPr="00325F47" w:rsidRDefault="00325F47" w:rsidP="00EA08FB">
      <w:pPr>
        <w:rPr>
          <w:b/>
          <w:sz w:val="6"/>
          <w:szCs w:val="20"/>
        </w:rPr>
      </w:pPr>
    </w:p>
    <w:p w:rsidR="004E58B8" w:rsidRDefault="00325F47" w:rsidP="00325F47">
      <w:pPr>
        <w:jc w:val="center"/>
        <w:sectPr w:rsidR="004E58B8" w:rsidSect="00BE2D73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325F47">
        <w:rPr>
          <w:b/>
          <w:sz w:val="24"/>
          <w:szCs w:val="20"/>
        </w:rPr>
        <w:t xml:space="preserve">Thank you for supporting </w:t>
      </w:r>
      <w:proofErr w:type="spellStart"/>
      <w:r w:rsidRPr="00325F47">
        <w:rPr>
          <w:b/>
          <w:sz w:val="24"/>
          <w:szCs w:val="20"/>
        </w:rPr>
        <w:t>Killylea</w:t>
      </w:r>
      <w:proofErr w:type="spellEnd"/>
      <w:r w:rsidRPr="00325F47">
        <w:rPr>
          <w:b/>
          <w:sz w:val="24"/>
          <w:szCs w:val="20"/>
        </w:rPr>
        <w:t xml:space="preserve"> Primary School PTA. </w:t>
      </w:r>
      <w:r>
        <w:rPr>
          <w:b/>
          <w:sz w:val="24"/>
          <w:szCs w:val="20"/>
        </w:rPr>
        <w:t>Draw will take place on Tues</w:t>
      </w:r>
      <w:r w:rsidRPr="00325F47">
        <w:rPr>
          <w:b/>
          <w:sz w:val="24"/>
          <w:szCs w:val="20"/>
        </w:rPr>
        <w:t xml:space="preserve"> 24</w:t>
      </w:r>
      <w:r w:rsidRPr="00325F47">
        <w:rPr>
          <w:b/>
          <w:sz w:val="24"/>
          <w:szCs w:val="20"/>
          <w:vertAlign w:val="superscript"/>
        </w:rPr>
        <w:t>th</w:t>
      </w:r>
      <w:r w:rsidRPr="00325F47">
        <w:rPr>
          <w:b/>
          <w:sz w:val="24"/>
          <w:szCs w:val="20"/>
        </w:rPr>
        <w:t xml:space="preserve"> November 2020.</w:t>
      </w:r>
      <w:r w:rsidRPr="00325F47">
        <w:rPr>
          <w:sz w:val="24"/>
          <w:szCs w:val="20"/>
        </w:rPr>
        <w:t xml:space="preserve"> </w:t>
      </w:r>
      <w:r w:rsidRPr="00325F47">
        <w:rPr>
          <w:sz w:val="20"/>
          <w:szCs w:val="20"/>
        </w:rPr>
        <w:drawing>
          <wp:inline distT="0" distB="0" distL="0" distR="0">
            <wp:extent cx="1391860" cy="981046"/>
            <wp:effectExtent l="0" t="0" r="0" b="0"/>
            <wp:docPr id="8" name="Picture 8" descr="Free Good Luck Clip Art with No Background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Good Luck Clip Art with No Background - ClipartKe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33" cy="10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E39" w:rsidRPr="00420E39" w:rsidRDefault="00420E39" w:rsidP="00325F47">
      <w:pPr>
        <w:rPr>
          <w:sz w:val="20"/>
          <w:szCs w:val="20"/>
        </w:rPr>
      </w:pPr>
    </w:p>
    <w:sectPr w:rsidR="00420E39" w:rsidRPr="00420E39" w:rsidSect="00AC26FA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87864"/>
    <w:multiLevelType w:val="hybridMultilevel"/>
    <w:tmpl w:val="F1920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86614"/>
    <w:multiLevelType w:val="hybridMultilevel"/>
    <w:tmpl w:val="9BF20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A8"/>
    <w:rsid w:val="0016294C"/>
    <w:rsid w:val="002D1FA8"/>
    <w:rsid w:val="00320560"/>
    <w:rsid w:val="00325F47"/>
    <w:rsid w:val="00420E39"/>
    <w:rsid w:val="004E58B8"/>
    <w:rsid w:val="00533C49"/>
    <w:rsid w:val="00A13626"/>
    <w:rsid w:val="00AC26FA"/>
    <w:rsid w:val="00BE2D73"/>
    <w:rsid w:val="00DA2DB7"/>
    <w:rsid w:val="00EA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B698"/>
  <w15:chartTrackingRefBased/>
  <w15:docId w15:val="{1382A545-43CF-4001-B97B-B3E3C27CC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2DB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6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C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guntahutchins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B50B07E9</Template>
  <TotalTime>1</TotalTime>
  <Pages>2</Pages>
  <Words>211</Words>
  <Characters>1209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Maguinness</dc:creator>
  <cp:keywords/>
  <dc:description/>
  <cp:lastModifiedBy>P Lowry</cp:lastModifiedBy>
  <cp:revision>2</cp:revision>
  <cp:lastPrinted>2020-10-06T14:24:00Z</cp:lastPrinted>
  <dcterms:created xsi:type="dcterms:W3CDTF">2020-10-06T14:25:00Z</dcterms:created>
  <dcterms:modified xsi:type="dcterms:W3CDTF">2020-10-06T14:25:00Z</dcterms:modified>
</cp:coreProperties>
</file>